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EE740" w14:textId="77777777" w:rsidR="007D7695" w:rsidRPr="00E1266E" w:rsidRDefault="007D7695" w:rsidP="007D7695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E1266E">
        <w:rPr>
          <w:rFonts w:ascii="標楷體" w:eastAsia="標楷體" w:hAnsi="標楷體" w:hint="eastAsia"/>
          <w:sz w:val="32"/>
          <w:szCs w:val="32"/>
        </w:rPr>
        <w:t>桃園</w:t>
      </w:r>
      <w:r>
        <w:rPr>
          <w:rFonts w:ascii="標楷體" w:eastAsia="標楷體" w:hAnsi="標楷體" w:hint="eastAsia"/>
          <w:sz w:val="32"/>
          <w:szCs w:val="32"/>
        </w:rPr>
        <w:t>市光明</w:t>
      </w:r>
      <w:r w:rsidRPr="00E1266E">
        <w:rPr>
          <w:rFonts w:ascii="標楷體" w:eastAsia="標楷體" w:hAnsi="標楷體" w:hint="eastAsia"/>
          <w:sz w:val="32"/>
          <w:szCs w:val="32"/>
        </w:rPr>
        <w:t>國小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DF0F92">
        <w:rPr>
          <w:rFonts w:ascii="標楷體" w:eastAsia="標楷體" w:hAnsi="標楷體"/>
          <w:sz w:val="32"/>
          <w:szCs w:val="32"/>
        </w:rPr>
        <w:t>1</w:t>
      </w:r>
      <w:r w:rsidR="00181719">
        <w:rPr>
          <w:rFonts w:ascii="標楷體" w:eastAsia="標楷體" w:hAnsi="標楷體" w:hint="eastAsia"/>
          <w:sz w:val="32"/>
          <w:szCs w:val="32"/>
        </w:rPr>
        <w:t>5</w:t>
      </w:r>
      <w:r w:rsidRPr="00E1266E">
        <w:rPr>
          <w:rFonts w:ascii="標楷體" w:eastAsia="標楷體" w:hAnsi="標楷體" w:hint="eastAsia"/>
          <w:sz w:val="32"/>
          <w:szCs w:val="32"/>
        </w:rPr>
        <w:t>學年度</w:t>
      </w:r>
      <w:r>
        <w:rPr>
          <w:rFonts w:ascii="標楷體" w:eastAsia="標楷體" w:hAnsi="標楷體" w:hint="eastAsia"/>
          <w:sz w:val="32"/>
          <w:szCs w:val="32"/>
        </w:rPr>
        <w:t>（</w:t>
      </w:r>
      <w:r w:rsidR="00862EE6">
        <w:rPr>
          <w:rFonts w:ascii="標楷體" w:eastAsia="標楷體" w:hAnsi="標楷體" w:hint="eastAsia"/>
          <w:sz w:val="32"/>
          <w:szCs w:val="32"/>
        </w:rPr>
        <w:t>上</w:t>
      </w:r>
      <w:r>
        <w:rPr>
          <w:rFonts w:ascii="標楷體" w:eastAsia="標楷體" w:hAnsi="標楷體" w:hint="eastAsia"/>
          <w:sz w:val="32"/>
          <w:szCs w:val="32"/>
        </w:rPr>
        <w:t>）社團</w:t>
      </w:r>
      <w:r w:rsidRPr="00E1266E">
        <w:rPr>
          <w:rFonts w:ascii="標楷體" w:eastAsia="標楷體" w:hAnsi="標楷體" w:hint="eastAsia"/>
          <w:sz w:val="32"/>
          <w:szCs w:val="32"/>
        </w:rPr>
        <w:t>申請表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3298"/>
        <w:gridCol w:w="3299"/>
      </w:tblGrid>
      <w:tr w:rsidR="007D7695" w:rsidRPr="00E1266E" w14:paraId="4E33411A" w14:textId="77777777" w:rsidTr="006A7C99">
        <w:trPr>
          <w:trHeight w:hRule="exact" w:val="851"/>
          <w:jc w:val="center"/>
        </w:trPr>
        <w:tc>
          <w:tcPr>
            <w:tcW w:w="2463" w:type="dxa"/>
            <w:vAlign w:val="center"/>
          </w:tcPr>
          <w:p w14:paraId="0C5A3907" w14:textId="77777777" w:rsidR="007D7695" w:rsidRPr="00E1266E" w:rsidRDefault="0049365C" w:rsidP="006A7C9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社團</w:t>
            </w:r>
            <w:r w:rsidR="007D7695" w:rsidRPr="00E1266E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6597" w:type="dxa"/>
            <w:gridSpan w:val="2"/>
            <w:vAlign w:val="center"/>
          </w:tcPr>
          <w:p w14:paraId="7C4A6C8C" w14:textId="082BE8A8" w:rsidR="007D7695" w:rsidRPr="0049365C" w:rsidRDefault="008134DA" w:rsidP="006A7C9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蝶谷巴特拼豆創意手作</w:t>
            </w:r>
            <w:r w:rsidR="00A00E1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90807">
              <w:rPr>
                <w:rFonts w:ascii="標楷體" w:eastAsia="標楷體" w:hAnsi="標楷體" w:hint="eastAsia"/>
                <w:sz w:val="28"/>
                <w:szCs w:val="28"/>
              </w:rPr>
              <w:t>社</w:t>
            </w:r>
          </w:p>
        </w:tc>
      </w:tr>
      <w:tr w:rsidR="007D7695" w:rsidRPr="00E1266E" w14:paraId="2A9A33FA" w14:textId="77777777" w:rsidTr="006A7C99">
        <w:trPr>
          <w:trHeight w:hRule="exact" w:val="851"/>
          <w:jc w:val="center"/>
        </w:trPr>
        <w:tc>
          <w:tcPr>
            <w:tcW w:w="2463" w:type="dxa"/>
            <w:vAlign w:val="center"/>
          </w:tcPr>
          <w:p w14:paraId="1F55613B" w14:textId="77777777" w:rsidR="007D7695" w:rsidRPr="00E1266E" w:rsidRDefault="007D7695" w:rsidP="006A7C9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授課教師</w:t>
            </w:r>
          </w:p>
        </w:tc>
        <w:tc>
          <w:tcPr>
            <w:tcW w:w="6597" w:type="dxa"/>
            <w:gridSpan w:val="2"/>
            <w:vAlign w:val="center"/>
          </w:tcPr>
          <w:p w14:paraId="297FE5A8" w14:textId="1527BC33" w:rsidR="007D7695" w:rsidRPr="008F03F6" w:rsidRDefault="006A1C91" w:rsidP="006A7C9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馮靖婷</w:t>
            </w:r>
          </w:p>
        </w:tc>
      </w:tr>
      <w:tr w:rsidR="007D7695" w:rsidRPr="00E1266E" w14:paraId="6F6DC570" w14:textId="77777777" w:rsidTr="006A7C99">
        <w:trPr>
          <w:trHeight w:val="420"/>
          <w:jc w:val="center"/>
        </w:trPr>
        <w:tc>
          <w:tcPr>
            <w:tcW w:w="2463" w:type="dxa"/>
            <w:vMerge w:val="restart"/>
            <w:vAlign w:val="center"/>
          </w:tcPr>
          <w:p w14:paraId="78C8BE68" w14:textId="77777777" w:rsidR="007D7695" w:rsidRPr="00E1266E" w:rsidRDefault="007D7695" w:rsidP="006A7C9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1266E">
              <w:rPr>
                <w:rFonts w:ascii="標楷體" w:eastAsia="標楷體" w:hAnsi="標楷體" w:hint="eastAsia"/>
                <w:b/>
                <w:sz w:val="28"/>
                <w:szCs w:val="28"/>
              </w:rPr>
              <w:t>招生對象</w:t>
            </w:r>
          </w:p>
        </w:tc>
        <w:tc>
          <w:tcPr>
            <w:tcW w:w="3298" w:type="dxa"/>
            <w:vMerge w:val="restart"/>
            <w:vAlign w:val="center"/>
          </w:tcPr>
          <w:p w14:paraId="483D8BA6" w14:textId="48A16151" w:rsidR="007D7695" w:rsidRPr="004A0A14" w:rsidRDefault="00A00E1D" w:rsidP="00A90807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A90807">
              <w:rPr>
                <w:rFonts w:ascii="標楷體" w:eastAsia="標楷體" w:hAnsi="標楷體" w:hint="eastAsia"/>
                <w:sz w:val="26"/>
                <w:szCs w:val="26"/>
              </w:rPr>
              <w:t>1~6</w:t>
            </w:r>
            <w:r w:rsidR="0049365C">
              <w:rPr>
                <w:rFonts w:ascii="標楷體" w:eastAsia="標楷體" w:hAnsi="標楷體" w:hint="eastAsia"/>
                <w:sz w:val="26"/>
                <w:szCs w:val="26"/>
              </w:rPr>
              <w:t xml:space="preserve">    </w:t>
            </w:r>
            <w:r w:rsidR="007D7695" w:rsidRPr="00E1266E">
              <w:rPr>
                <w:rFonts w:ascii="標楷體" w:eastAsia="標楷體" w:hAnsi="標楷體" w:hint="eastAsia"/>
                <w:sz w:val="26"/>
                <w:szCs w:val="26"/>
              </w:rPr>
              <w:t>年級</w:t>
            </w:r>
            <w:r w:rsidR="00A90807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</w:p>
        </w:tc>
        <w:tc>
          <w:tcPr>
            <w:tcW w:w="3299" w:type="dxa"/>
            <w:vAlign w:val="center"/>
          </w:tcPr>
          <w:p w14:paraId="7C23407C" w14:textId="77777777" w:rsidR="007D7695" w:rsidRPr="004A0A14" w:rsidRDefault="007D7695" w:rsidP="009B7F05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49365C">
              <w:rPr>
                <w:rFonts w:ascii="標楷體" w:eastAsia="標楷體" w:hAnsi="標楷體" w:hint="eastAsia"/>
                <w:sz w:val="26"/>
                <w:szCs w:val="26"/>
              </w:rPr>
              <w:t>(最少招生名額為</w:t>
            </w:r>
            <w:r w:rsidR="00181719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="0049365C" w:rsidRPr="0049365C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49365C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49365C">
              <w:rPr>
                <w:rFonts w:ascii="標楷體" w:eastAsia="標楷體" w:hAnsi="標楷體" w:hint="eastAsia"/>
                <w:sz w:val="26"/>
                <w:szCs w:val="26"/>
              </w:rPr>
              <w:t>人)</w:t>
            </w:r>
          </w:p>
        </w:tc>
      </w:tr>
      <w:tr w:rsidR="007D7695" w:rsidRPr="00E1266E" w14:paraId="09810EFC" w14:textId="77777777" w:rsidTr="006A7C99">
        <w:trPr>
          <w:trHeight w:hRule="exact" w:val="420"/>
          <w:jc w:val="center"/>
        </w:trPr>
        <w:tc>
          <w:tcPr>
            <w:tcW w:w="2463" w:type="dxa"/>
            <w:vMerge/>
            <w:vAlign w:val="center"/>
          </w:tcPr>
          <w:p w14:paraId="613C4535" w14:textId="77777777" w:rsidR="007D7695" w:rsidRPr="00E1266E" w:rsidRDefault="007D7695" w:rsidP="006A7C9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298" w:type="dxa"/>
            <w:vMerge/>
            <w:vAlign w:val="center"/>
          </w:tcPr>
          <w:p w14:paraId="6037F544" w14:textId="77777777" w:rsidR="007D7695" w:rsidRDefault="007D7695" w:rsidP="006A7C9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299" w:type="dxa"/>
            <w:vAlign w:val="center"/>
          </w:tcPr>
          <w:p w14:paraId="5DC92AF0" w14:textId="77777777" w:rsidR="007D7695" w:rsidRPr="006730F6" w:rsidRDefault="007D7695" w:rsidP="006A7C99">
            <w:pPr>
              <w:snapToGrid w:val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49365C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A90807">
              <w:rPr>
                <w:rFonts w:ascii="標楷體" w:eastAsia="標楷體" w:hAnsi="標楷體" w:hint="eastAsia"/>
                <w:sz w:val="26"/>
                <w:szCs w:val="26"/>
              </w:rPr>
              <w:t>最多招生名額為</w:t>
            </w:r>
            <w:r w:rsidR="00181719">
              <w:rPr>
                <w:rFonts w:ascii="標楷體" w:eastAsia="標楷體" w:hAnsi="標楷體" w:hint="eastAsia"/>
                <w:sz w:val="26"/>
                <w:szCs w:val="26"/>
              </w:rPr>
              <w:t>25</w:t>
            </w:r>
            <w:r w:rsidR="00A90807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49365C">
              <w:rPr>
                <w:rFonts w:ascii="標楷體" w:eastAsia="標楷體" w:hAnsi="標楷體" w:hint="eastAsia"/>
                <w:sz w:val="26"/>
                <w:szCs w:val="26"/>
              </w:rPr>
              <w:t>人)</w:t>
            </w:r>
          </w:p>
        </w:tc>
      </w:tr>
      <w:tr w:rsidR="008F03F6" w:rsidRPr="00E1266E" w14:paraId="2D3C27CA" w14:textId="77777777" w:rsidTr="008F03F6">
        <w:trPr>
          <w:trHeight w:val="848"/>
          <w:jc w:val="center"/>
        </w:trPr>
        <w:tc>
          <w:tcPr>
            <w:tcW w:w="2463" w:type="dxa"/>
            <w:vAlign w:val="center"/>
          </w:tcPr>
          <w:p w14:paraId="37288C33" w14:textId="77777777" w:rsidR="008F03F6" w:rsidRPr="008F03F6" w:rsidRDefault="008F03F6" w:rsidP="008F03F6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收費</w:t>
            </w:r>
          </w:p>
        </w:tc>
        <w:tc>
          <w:tcPr>
            <w:tcW w:w="6597" w:type="dxa"/>
            <w:gridSpan w:val="2"/>
            <w:vAlign w:val="center"/>
          </w:tcPr>
          <w:p w14:paraId="29975247" w14:textId="5BA65765" w:rsidR="008F03F6" w:rsidRPr="00E1266E" w:rsidRDefault="008F03F6" w:rsidP="009B7F05">
            <w:pPr>
              <w:snapToGrid w:val="0"/>
              <w:ind w:left="3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F03F6">
              <w:rPr>
                <w:rFonts w:ascii="標楷體" w:eastAsia="標楷體" w:hAnsi="標楷體" w:hint="eastAsia"/>
                <w:sz w:val="28"/>
                <w:szCs w:val="28"/>
              </w:rPr>
              <w:t xml:space="preserve">每生 </w:t>
            </w:r>
            <w:r w:rsidR="006A1C91">
              <w:rPr>
                <w:rFonts w:ascii="標楷體" w:eastAsia="標楷體" w:hAnsi="標楷體" w:hint="eastAsia"/>
                <w:sz w:val="28"/>
                <w:szCs w:val="28"/>
              </w:rPr>
              <w:t>3000</w:t>
            </w:r>
            <w:r w:rsidRPr="008F03F6">
              <w:rPr>
                <w:rFonts w:ascii="標楷體" w:eastAsia="標楷體" w:hAnsi="標楷體" w:hint="eastAsia"/>
                <w:sz w:val="28"/>
                <w:szCs w:val="28"/>
              </w:rPr>
              <w:t xml:space="preserve"> 元</w:t>
            </w:r>
            <w:r w:rsidR="00244D25">
              <w:rPr>
                <w:rFonts w:ascii="標楷體" w:eastAsia="標楷體" w:hAnsi="標楷體" w:hint="eastAsia"/>
                <w:sz w:val="28"/>
                <w:szCs w:val="28"/>
              </w:rPr>
              <w:t>內含材料費</w:t>
            </w:r>
            <w:r w:rsidR="0013596C">
              <w:rPr>
                <w:rFonts w:ascii="標楷體" w:eastAsia="標楷體" w:hAnsi="標楷體" w:hint="eastAsia"/>
                <w:sz w:val="28"/>
                <w:szCs w:val="28"/>
              </w:rPr>
              <w:t xml:space="preserve"> 1000 </w:t>
            </w:r>
            <w:r w:rsidR="00244D25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  <w:tr w:rsidR="008F03F6" w:rsidRPr="00E1266E" w14:paraId="79260B96" w14:textId="77777777" w:rsidTr="008F03F6">
        <w:trPr>
          <w:trHeight w:hRule="exact" w:val="847"/>
          <w:jc w:val="center"/>
        </w:trPr>
        <w:tc>
          <w:tcPr>
            <w:tcW w:w="2463" w:type="dxa"/>
            <w:vAlign w:val="center"/>
          </w:tcPr>
          <w:p w14:paraId="77CF3A7C" w14:textId="77777777" w:rsidR="008F03F6" w:rsidRDefault="008F03F6" w:rsidP="006A7C9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上課所需設備</w:t>
            </w:r>
          </w:p>
        </w:tc>
        <w:tc>
          <w:tcPr>
            <w:tcW w:w="6597" w:type="dxa"/>
            <w:gridSpan w:val="2"/>
            <w:vAlign w:val="center"/>
          </w:tcPr>
          <w:p w14:paraId="64039989" w14:textId="75A94DE0" w:rsidR="008F03F6" w:rsidRDefault="00A00E1D" w:rsidP="00A00E1D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6A1C91">
              <w:rPr>
                <w:rFonts w:ascii="標楷體" w:eastAsia="標楷體" w:hAnsi="標楷體" w:hint="eastAsia"/>
                <w:b/>
                <w:sz w:val="28"/>
                <w:szCs w:val="28"/>
              </w:rPr>
              <w:t>無，老師皆會準備。</w:t>
            </w:r>
            <w:r w:rsidR="006A1C91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</w:p>
        </w:tc>
      </w:tr>
      <w:tr w:rsidR="007D7695" w:rsidRPr="00E1266E" w14:paraId="0AA6652B" w14:textId="77777777" w:rsidTr="006A7C99">
        <w:trPr>
          <w:trHeight w:hRule="exact" w:val="851"/>
          <w:jc w:val="center"/>
        </w:trPr>
        <w:tc>
          <w:tcPr>
            <w:tcW w:w="2463" w:type="dxa"/>
            <w:vAlign w:val="center"/>
          </w:tcPr>
          <w:p w14:paraId="43976C22" w14:textId="77777777" w:rsidR="007D7695" w:rsidRPr="00E1266E" w:rsidRDefault="007D7695" w:rsidP="006A7C9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1266E">
              <w:rPr>
                <w:rFonts w:ascii="標楷體" w:eastAsia="標楷體" w:hAnsi="標楷體" w:hint="eastAsia"/>
                <w:b/>
                <w:sz w:val="28"/>
                <w:szCs w:val="28"/>
              </w:rPr>
              <w:t>上課時間</w:t>
            </w:r>
          </w:p>
        </w:tc>
        <w:tc>
          <w:tcPr>
            <w:tcW w:w="6597" w:type="dxa"/>
            <w:gridSpan w:val="2"/>
            <w:vAlign w:val="center"/>
          </w:tcPr>
          <w:p w14:paraId="231C2AE5" w14:textId="56A13EBC" w:rsidR="007D7695" w:rsidRPr="00E1266E" w:rsidRDefault="007D7695" w:rsidP="00CC145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週</w:t>
            </w:r>
            <w:r w:rsidR="008134DA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：下午 </w:t>
            </w:r>
            <w:r w:rsidR="009B7F05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點 </w:t>
            </w:r>
            <w:r w:rsidR="00CC145C"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分至 </w:t>
            </w:r>
            <w:r w:rsidR="009B7F05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點 </w:t>
            </w:r>
            <w:r w:rsidR="00CC145C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分</w:t>
            </w:r>
          </w:p>
        </w:tc>
      </w:tr>
      <w:tr w:rsidR="007D7695" w:rsidRPr="00E1266E" w14:paraId="73E6B777" w14:textId="77777777" w:rsidTr="006A7C99">
        <w:trPr>
          <w:trHeight w:hRule="exact" w:val="851"/>
          <w:jc w:val="center"/>
        </w:trPr>
        <w:tc>
          <w:tcPr>
            <w:tcW w:w="2463" w:type="dxa"/>
            <w:vAlign w:val="center"/>
          </w:tcPr>
          <w:p w14:paraId="2C83CB29" w14:textId="77777777" w:rsidR="007D7695" w:rsidRPr="00E1266E" w:rsidRDefault="007D7695" w:rsidP="006A7C9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1266E">
              <w:rPr>
                <w:rFonts w:ascii="標楷體" w:eastAsia="標楷體" w:hAnsi="標楷體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6597" w:type="dxa"/>
            <w:gridSpan w:val="2"/>
            <w:vAlign w:val="center"/>
          </w:tcPr>
          <w:p w14:paraId="5715A1A2" w14:textId="27524ED3" w:rsidR="007D7695" w:rsidRPr="00D451D1" w:rsidRDefault="007D7695" w:rsidP="009B7F05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光明</w:t>
            </w:r>
            <w:r w:rsidRPr="00D451D1">
              <w:rPr>
                <w:rFonts w:ascii="標楷體" w:eastAsia="標楷體" w:hAnsi="標楷體" w:hint="eastAsia"/>
                <w:b/>
                <w:sz w:val="26"/>
                <w:szCs w:val="26"/>
              </w:rPr>
              <w:t>國小</w:t>
            </w:r>
            <w:r w:rsidR="006A1C91">
              <w:rPr>
                <w:rFonts w:ascii="標楷體" w:eastAsia="標楷體" w:hAnsi="標楷體" w:hint="eastAsia"/>
                <w:b/>
                <w:sz w:val="26"/>
                <w:szCs w:val="26"/>
              </w:rPr>
              <w:t>一般教室</w:t>
            </w:r>
          </w:p>
        </w:tc>
      </w:tr>
      <w:tr w:rsidR="00A90807" w:rsidRPr="00E1266E" w14:paraId="745E5DC9" w14:textId="77777777" w:rsidTr="006A1C91">
        <w:trPr>
          <w:trHeight w:hRule="exact" w:val="1709"/>
          <w:jc w:val="center"/>
        </w:trPr>
        <w:tc>
          <w:tcPr>
            <w:tcW w:w="2463" w:type="dxa"/>
            <w:vAlign w:val="center"/>
          </w:tcPr>
          <w:p w14:paraId="62FF5462" w14:textId="7EA50B3E" w:rsidR="00A90807" w:rsidRPr="00E1266E" w:rsidRDefault="00A90807" w:rsidP="006A1C91">
            <w:pPr>
              <w:snapToGrid w:val="0"/>
              <w:jc w:val="center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開課主旨</w:t>
            </w:r>
          </w:p>
        </w:tc>
        <w:tc>
          <w:tcPr>
            <w:tcW w:w="6597" w:type="dxa"/>
            <w:gridSpan w:val="2"/>
          </w:tcPr>
          <w:p w14:paraId="78551D9F" w14:textId="2375F0D6" w:rsidR="00A00E1D" w:rsidRPr="00EF41EE" w:rsidRDefault="00A00E1D" w:rsidP="006A1C9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F41EE">
              <w:rPr>
                <w:rFonts w:ascii="標楷體" w:eastAsia="標楷體" w:hAnsi="標楷體" w:hint="eastAsia"/>
                <w:sz w:val="28"/>
                <w:szCs w:val="28"/>
              </w:rPr>
              <w:t>宗旨：</w:t>
            </w:r>
            <w:r w:rsidR="006A1C91" w:rsidRPr="00EF41EE">
              <w:rPr>
                <w:rFonts w:ascii="標楷體" w:eastAsia="標楷體" w:hAnsi="標楷體" w:hint="eastAsia"/>
                <w:sz w:val="28"/>
                <w:szCs w:val="28"/>
              </w:rPr>
              <w:t>發揮創意與想像力，從創造作品的過程中提升藝術內涵。</w:t>
            </w:r>
            <w:r w:rsidRPr="00EF41E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A90807" w:rsidRPr="00E1266E" w14:paraId="09122A4F" w14:textId="77777777" w:rsidTr="00EF41EE">
        <w:trPr>
          <w:trHeight w:hRule="exact" w:val="2130"/>
          <w:jc w:val="center"/>
        </w:trPr>
        <w:tc>
          <w:tcPr>
            <w:tcW w:w="2463" w:type="dxa"/>
            <w:vAlign w:val="center"/>
          </w:tcPr>
          <w:p w14:paraId="6340E021" w14:textId="77777777" w:rsidR="00A90807" w:rsidRDefault="00181719" w:rsidP="00A90807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課程內容簡介</w:t>
            </w:r>
          </w:p>
        </w:tc>
        <w:tc>
          <w:tcPr>
            <w:tcW w:w="6597" w:type="dxa"/>
            <w:gridSpan w:val="2"/>
          </w:tcPr>
          <w:p w14:paraId="0E97A9AD" w14:textId="77777777" w:rsidR="00A00E1D" w:rsidRPr="00EF41EE" w:rsidRDefault="00A00E1D" w:rsidP="00A00E1D">
            <w:pPr>
              <w:snapToGrid w:val="0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6EC2D1BC" w14:textId="234930F4" w:rsidR="008134DA" w:rsidRPr="00171227" w:rsidRDefault="008134DA" w:rsidP="008134DA">
            <w:pPr>
              <w:rPr>
                <w:rFonts w:ascii="標楷體" w:eastAsia="標楷體" w:hAnsi="標楷體"/>
              </w:rPr>
            </w:pPr>
            <w:r w:rsidRPr="00171227">
              <w:rPr>
                <w:rFonts w:ascii="標楷體" w:eastAsia="標楷體" w:hAnsi="標楷體"/>
              </w:rPr>
              <w:t>透過蝶谷巴特與拼豆創作，帶領孩子運用色彩、圖案與素材搭配，製作可愛小物與</w:t>
            </w:r>
            <w:r>
              <w:rPr>
                <w:rFonts w:ascii="標楷體" w:eastAsia="標楷體" w:hAnsi="標楷體" w:hint="eastAsia"/>
              </w:rPr>
              <w:t>創意</w:t>
            </w:r>
            <w:r w:rsidRPr="00171227">
              <w:rPr>
                <w:rFonts w:ascii="標楷體" w:eastAsia="標楷體" w:hAnsi="標楷體"/>
              </w:rPr>
              <w:t>作品。課程結合剪貼、排列、設計與手作技巧，培養孩子的美感、專注力與創造力，每堂課都能完成不同主題的作品帶回家。</w:t>
            </w:r>
          </w:p>
          <w:p w14:paraId="4AE3326C" w14:textId="3DF07A28" w:rsidR="00A90807" w:rsidRPr="008134DA" w:rsidRDefault="00A90807" w:rsidP="006A1C91">
            <w:pPr>
              <w:snapToGrid w:val="0"/>
              <w:rPr>
                <w:rFonts w:ascii="標楷體" w:eastAsia="標楷體" w:hAnsi="標楷體" w:cs="標楷體" w:hint="eastAsia"/>
                <w:sz w:val="28"/>
                <w:szCs w:val="28"/>
              </w:rPr>
            </w:pPr>
          </w:p>
        </w:tc>
      </w:tr>
      <w:tr w:rsidR="00A00E1D" w:rsidRPr="00E1266E" w14:paraId="36376B40" w14:textId="77777777" w:rsidTr="00EF41EE">
        <w:trPr>
          <w:trHeight w:hRule="exact" w:val="4681"/>
          <w:jc w:val="center"/>
        </w:trPr>
        <w:tc>
          <w:tcPr>
            <w:tcW w:w="2463" w:type="dxa"/>
            <w:vAlign w:val="center"/>
          </w:tcPr>
          <w:p w14:paraId="18EDE0B5" w14:textId="77777777" w:rsidR="00A00E1D" w:rsidRDefault="00A00E1D" w:rsidP="00A00E1D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師資簡介</w:t>
            </w:r>
          </w:p>
        </w:tc>
        <w:tc>
          <w:tcPr>
            <w:tcW w:w="6597" w:type="dxa"/>
            <w:gridSpan w:val="2"/>
          </w:tcPr>
          <w:p w14:paraId="2A1B0361" w14:textId="77777777" w:rsidR="00EF41EE" w:rsidRDefault="00EF41EE" w:rsidP="00EF41EE">
            <w:pPr>
              <w:pStyle w:val="NormalWeb"/>
              <w:shd w:val="clear" w:color="auto" w:fill="FFFFFF"/>
              <w:spacing w:before="0" w:after="0"/>
              <w:rPr>
                <w:rFonts w:ascii="Arial" w:hAnsi="Arial" w:cs="Arial"/>
                <w:color w:val="292929"/>
              </w:rPr>
            </w:pPr>
          </w:p>
          <w:p w14:paraId="20EAA720" w14:textId="77777777" w:rsidR="00EF41EE" w:rsidRDefault="00EF41EE" w:rsidP="00EF41EE">
            <w:pPr>
              <w:pStyle w:val="NormalWeb"/>
              <w:shd w:val="clear" w:color="auto" w:fill="FFFFFF"/>
              <w:spacing w:before="0" w:after="0"/>
              <w:rPr>
                <w:rFonts w:ascii="Arial" w:hAnsi="Arial" w:cs="Arial" w:hint="eastAsia"/>
                <w:color w:val="292929"/>
              </w:rPr>
            </w:pPr>
          </w:p>
          <w:p w14:paraId="4E988658" w14:textId="36396988" w:rsidR="00EF41EE" w:rsidRDefault="00EF41EE" w:rsidP="00EF41EE">
            <w:pPr>
              <w:pStyle w:val="NormalWeb"/>
              <w:shd w:val="clear" w:color="auto" w:fill="FFFFFF"/>
              <w:spacing w:before="0" w:after="0"/>
              <w:rPr>
                <w:rFonts w:ascii="Arial" w:hAnsi="Arial" w:cs="Arial" w:hint="eastAsia"/>
                <w:color w:val="292929"/>
              </w:rPr>
            </w:pPr>
            <w:r>
              <w:rPr>
                <w:rFonts w:ascii="Arial" w:hAnsi="Arial" w:cs="Arial" w:hint="eastAsia"/>
                <w:color w:val="292929"/>
              </w:rPr>
              <w:t>國立台北大學研究所畢</w:t>
            </w:r>
          </w:p>
          <w:p w14:paraId="35CFFABF" w14:textId="187DB87B" w:rsidR="00EF41EE" w:rsidRDefault="00EF41EE" w:rsidP="00EF41EE">
            <w:pPr>
              <w:pStyle w:val="NormalWeb"/>
              <w:shd w:val="clear" w:color="auto" w:fill="FFFFFF"/>
              <w:spacing w:before="0" w:after="0"/>
              <w:rPr>
                <w:rFonts w:ascii="Arial" w:hAnsi="Arial" w:cs="Arial"/>
                <w:color w:val="292929"/>
              </w:rPr>
            </w:pPr>
            <w:r>
              <w:rPr>
                <w:rFonts w:ascii="Arial" w:hAnsi="Arial" w:cs="Arial"/>
                <w:color w:val="292929"/>
              </w:rPr>
              <w:t>國小才藝與課後社團</w:t>
            </w:r>
            <w:r>
              <w:rPr>
                <w:rFonts w:ascii="Arial" w:hAnsi="Arial" w:cs="Arial" w:hint="eastAsia"/>
                <w:color w:val="292929"/>
              </w:rPr>
              <w:t>專職</w:t>
            </w:r>
            <w:r>
              <w:rPr>
                <w:rFonts w:ascii="Arial" w:hAnsi="Arial" w:cs="Arial"/>
                <w:color w:val="292929"/>
              </w:rPr>
              <w:t>教學</w:t>
            </w:r>
            <w:r>
              <w:rPr>
                <w:rFonts w:ascii="Arial" w:hAnsi="Arial" w:cs="Arial" w:hint="eastAsia"/>
                <w:color w:val="292929"/>
              </w:rPr>
              <w:t>老師</w:t>
            </w:r>
          </w:p>
          <w:p w14:paraId="74447F9E" w14:textId="290D60C8" w:rsidR="00EF41EE" w:rsidRDefault="00EF41EE" w:rsidP="00EF41EE">
            <w:pPr>
              <w:pStyle w:val="NormalWeb"/>
              <w:shd w:val="clear" w:color="auto" w:fill="FFFFFF"/>
              <w:spacing w:before="0" w:after="0"/>
            </w:pPr>
            <w:r>
              <w:t>光明國小</w:t>
            </w:r>
            <w:r>
              <w:rPr>
                <w:rFonts w:hint="eastAsia"/>
              </w:rPr>
              <w:t>3D列印工藝</w:t>
            </w:r>
            <w:r>
              <w:t>社團老師</w:t>
            </w:r>
          </w:p>
          <w:p w14:paraId="0C6C1E0A" w14:textId="07A04E87" w:rsidR="00EF41EE" w:rsidRDefault="00EF41EE" w:rsidP="00EF41EE">
            <w:pPr>
              <w:pStyle w:val="NormalWeb"/>
              <w:shd w:val="clear" w:color="auto" w:fill="FFFFFF"/>
              <w:spacing w:before="0" w:after="0"/>
            </w:pPr>
            <w:r>
              <w:rPr>
                <w:rFonts w:hint="eastAsia"/>
              </w:rPr>
              <w:t>光明國小蝶谷巴特拼豆社團老師</w:t>
            </w:r>
          </w:p>
          <w:p w14:paraId="62BEA9E6" w14:textId="4F053AE5" w:rsidR="00EF41EE" w:rsidRPr="00EF41EE" w:rsidRDefault="00EF41EE" w:rsidP="00EF41EE">
            <w:pPr>
              <w:pStyle w:val="NormalWeb"/>
              <w:shd w:val="clear" w:color="auto" w:fill="FFFFFF"/>
              <w:spacing w:before="0" w:after="0"/>
              <w:rPr>
                <w:rFonts w:hint="eastAsia"/>
              </w:rPr>
            </w:pPr>
            <w:r>
              <w:rPr>
                <w:rFonts w:hint="eastAsia"/>
              </w:rPr>
              <w:t>桃子腳國小3D列印工藝社團老師</w:t>
            </w:r>
          </w:p>
          <w:p w14:paraId="78D24895" w14:textId="5441E1A1" w:rsidR="00A00E1D" w:rsidRPr="00EF41EE" w:rsidRDefault="00EF41EE" w:rsidP="00EF41EE">
            <w:pPr>
              <w:pStyle w:val="NormalWeb"/>
              <w:shd w:val="clear" w:color="auto" w:fill="FFFFFF"/>
              <w:spacing w:before="0" w:after="0"/>
              <w:rPr>
                <w:rFonts w:hint="eastAsia"/>
              </w:rPr>
            </w:pPr>
            <w:r>
              <w:rPr>
                <w:rFonts w:hint="eastAsia"/>
              </w:rPr>
              <w:t>錦興</w:t>
            </w:r>
            <w:r>
              <w:t>國小</w:t>
            </w:r>
            <w:r>
              <w:rPr>
                <w:rFonts w:hint="eastAsia"/>
              </w:rPr>
              <w:t>3D列印社團助教</w:t>
            </w:r>
            <w:r>
              <w:br/>
            </w:r>
            <w:r>
              <w:rPr>
                <w:rFonts w:hint="eastAsia"/>
              </w:rPr>
              <w:t>派對畫筆手創教室手作教學研習結業</w:t>
            </w:r>
          </w:p>
        </w:tc>
      </w:tr>
    </w:tbl>
    <w:p w14:paraId="071A381E" w14:textId="77777777" w:rsidR="0046125F" w:rsidRDefault="0046125F" w:rsidP="007D7695">
      <w:pPr>
        <w:snapToGrid w:val="0"/>
        <w:jc w:val="both"/>
        <w:rPr>
          <w:rFonts w:ascii="標楷體" w:eastAsia="標楷體" w:hAnsi="標楷體"/>
          <w:sz w:val="26"/>
          <w:szCs w:val="26"/>
        </w:rPr>
      </w:pPr>
    </w:p>
    <w:p w14:paraId="13E77D6A" w14:textId="134C65B9" w:rsidR="007D7695" w:rsidRPr="00DA6DBE" w:rsidRDefault="007D7695" w:rsidP="007D7695">
      <w:pPr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lastRenderedPageBreak/>
        <w:t>14</w:t>
      </w:r>
      <w:r>
        <w:rPr>
          <w:rFonts w:hint="eastAsia"/>
          <w:b/>
          <w:sz w:val="40"/>
          <w:szCs w:val="40"/>
        </w:rPr>
        <w:t>週</w:t>
      </w:r>
      <w:r w:rsidRPr="004B55D1">
        <w:rPr>
          <w:rFonts w:hint="eastAsia"/>
          <w:b/>
          <w:sz w:val="40"/>
          <w:szCs w:val="40"/>
        </w:rPr>
        <w:t>進度表</w:t>
      </w:r>
    </w:p>
    <w:tbl>
      <w:tblPr>
        <w:tblW w:w="475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2"/>
        <w:gridCol w:w="5828"/>
        <w:gridCol w:w="2169"/>
      </w:tblGrid>
      <w:tr w:rsidR="007D7695" w:rsidRPr="00ED3B4D" w14:paraId="0A575C51" w14:textId="77777777" w:rsidTr="00A00E1D">
        <w:tc>
          <w:tcPr>
            <w:tcW w:w="977" w:type="pct"/>
          </w:tcPr>
          <w:p w14:paraId="32C30CEC" w14:textId="77777777" w:rsidR="007D7695" w:rsidRPr="00ED3B4D" w:rsidRDefault="007D7695" w:rsidP="006A7C99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  </w:t>
            </w:r>
            <w:r w:rsidRPr="00ED3B4D">
              <w:rPr>
                <w:rFonts w:hint="eastAsia"/>
                <w:b/>
                <w:sz w:val="28"/>
                <w:szCs w:val="28"/>
              </w:rPr>
              <w:t>數</w:t>
            </w:r>
          </w:p>
        </w:tc>
        <w:tc>
          <w:tcPr>
            <w:tcW w:w="2932" w:type="pct"/>
          </w:tcPr>
          <w:p w14:paraId="7FD38329" w14:textId="77777777" w:rsidR="007D7695" w:rsidRPr="00ED3B4D" w:rsidRDefault="007D7695" w:rsidP="006A7C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課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程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內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容</w:t>
            </w:r>
          </w:p>
        </w:tc>
        <w:tc>
          <w:tcPr>
            <w:tcW w:w="1091" w:type="pct"/>
          </w:tcPr>
          <w:p w14:paraId="705BBC65" w14:textId="77777777" w:rsidR="007D7695" w:rsidRPr="00ED3B4D" w:rsidRDefault="007D7695" w:rsidP="006A7C99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學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Pr="00ED3B4D">
              <w:rPr>
                <w:rFonts w:hint="eastAsia"/>
                <w:b/>
                <w:sz w:val="28"/>
                <w:szCs w:val="28"/>
              </w:rPr>
              <w:t>習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互</w:t>
            </w:r>
            <w:r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動</w:t>
            </w:r>
          </w:p>
        </w:tc>
      </w:tr>
      <w:tr w:rsidR="008134DA" w:rsidRPr="00ED3B4D" w14:paraId="1DEFA759" w14:textId="77777777" w:rsidTr="00F231EC">
        <w:tc>
          <w:tcPr>
            <w:tcW w:w="977" w:type="pct"/>
          </w:tcPr>
          <w:p w14:paraId="547D3903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1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6300FAA9" w14:textId="63313E75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</w:rPr>
              <w:t>可愛</w:t>
            </w:r>
            <w:r>
              <w:rPr>
                <w:rFonts w:ascii="標楷體" w:eastAsia="標楷體" w:hAnsi="標楷體" w:hint="eastAsia"/>
              </w:rPr>
              <w:t>水果</w:t>
            </w:r>
            <w:r>
              <w:rPr>
                <w:rFonts w:ascii="標楷體" w:eastAsia="標楷體" w:hAnsi="標楷體"/>
              </w:rPr>
              <w:t>鑰匙圈，學習拼豆排列與基礎熨燙技巧</w:t>
            </w:r>
          </w:p>
        </w:tc>
        <w:tc>
          <w:tcPr>
            <w:tcW w:w="1091" w:type="pct"/>
            <w:vAlign w:val="center"/>
          </w:tcPr>
          <w:p w14:paraId="379D05AE" w14:textId="7B944AC9" w:rsidR="008134DA" w:rsidRPr="00A00E1D" w:rsidRDefault="008134DA" w:rsidP="008134DA"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2E46C982" w14:textId="77777777" w:rsidTr="00F231EC">
        <w:tc>
          <w:tcPr>
            <w:tcW w:w="977" w:type="pct"/>
          </w:tcPr>
          <w:p w14:paraId="0DF3D195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2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5DBC0935" w14:textId="1727C7F1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獵魔女團，時下熱門卡通、電影拼豆</w:t>
            </w:r>
          </w:p>
        </w:tc>
        <w:tc>
          <w:tcPr>
            <w:tcW w:w="1091" w:type="pct"/>
            <w:vAlign w:val="center"/>
          </w:tcPr>
          <w:p w14:paraId="11BA2C6B" w14:textId="411E33E6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59C30599" w14:textId="77777777" w:rsidTr="00F231EC">
        <w:tc>
          <w:tcPr>
            <w:tcW w:w="977" w:type="pct"/>
          </w:tcPr>
          <w:p w14:paraId="6CAD4263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3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4DD8B8B7" w14:textId="78E3810D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/>
              </w:rPr>
              <w:t>遊戲金幣徽章，設計像素風獎勵與冒險元素</w:t>
            </w:r>
          </w:p>
        </w:tc>
        <w:tc>
          <w:tcPr>
            <w:tcW w:w="1091" w:type="pct"/>
            <w:vAlign w:val="center"/>
          </w:tcPr>
          <w:p w14:paraId="0E331BED" w14:textId="486A3D34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6DE6E1FC" w14:textId="77777777" w:rsidTr="00F231EC">
        <w:tc>
          <w:tcPr>
            <w:tcW w:w="977" w:type="pct"/>
          </w:tcPr>
          <w:p w14:paraId="29BAA8C2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4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78E8DCB6" w14:textId="24DD8C14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 w:rsidRPr="00171227">
              <w:rPr>
                <w:rFonts w:ascii="標楷體" w:eastAsia="標楷體" w:hAnsi="標楷體" w:cs="標楷體"/>
              </w:rPr>
              <w:t>輕羅小扇撲流螢</w:t>
            </w:r>
            <w:r>
              <w:rPr>
                <w:rFonts w:ascii="標楷體" w:eastAsia="標楷體" w:hAnsi="標楷體" w:cs="標楷體" w:hint="eastAsia"/>
              </w:rPr>
              <w:t>，古色古香蝶谷扇子</w:t>
            </w:r>
          </w:p>
        </w:tc>
        <w:tc>
          <w:tcPr>
            <w:tcW w:w="1091" w:type="pct"/>
            <w:vAlign w:val="center"/>
          </w:tcPr>
          <w:p w14:paraId="186821D7" w14:textId="554ADC5D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蝶谷巴特作品</w:t>
            </w:r>
          </w:p>
        </w:tc>
      </w:tr>
      <w:tr w:rsidR="008134DA" w:rsidRPr="00ED3B4D" w14:paraId="2BCEEEA7" w14:textId="77777777" w:rsidTr="00F231EC">
        <w:tc>
          <w:tcPr>
            <w:tcW w:w="977" w:type="pct"/>
          </w:tcPr>
          <w:p w14:paraId="4D78792E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5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21CDC4A3" w14:textId="4E24EA15" w:rsidR="008134DA" w:rsidRPr="00AD1F80" w:rsidRDefault="008134DA" w:rsidP="008134DA">
            <w:pPr>
              <w:spacing w:before="60" w:after="60" w:line="0" w:lineRule="atLeast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</w:rPr>
              <w:t>簡易立體作品成形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 w:hint="eastAsia"/>
              </w:rPr>
              <w:t>家具擺設，桌子、椅子、書櫃</w:t>
            </w:r>
          </w:p>
        </w:tc>
        <w:tc>
          <w:tcPr>
            <w:tcW w:w="1091" w:type="pct"/>
            <w:vAlign w:val="center"/>
          </w:tcPr>
          <w:p w14:paraId="6DFD5C68" w14:textId="7FFC5BFB" w:rsidR="008134DA" w:rsidRPr="00AD1F80" w:rsidRDefault="008134DA" w:rsidP="008134DA">
            <w:pPr>
              <w:rPr>
                <w:rFonts w:hint="eastAsia"/>
              </w:rPr>
            </w:pPr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60D4946F" w14:textId="77777777" w:rsidTr="00F231EC">
        <w:tc>
          <w:tcPr>
            <w:tcW w:w="977" w:type="pct"/>
          </w:tcPr>
          <w:p w14:paraId="3CA653A9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6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53E44FD0" w14:textId="2F6FF71D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標楷體" w:hint="eastAsia"/>
              </w:rPr>
              <w:t>萬聖節主題，南瓜、萬聖糖、萬聖節元素拼豆</w:t>
            </w:r>
          </w:p>
        </w:tc>
        <w:tc>
          <w:tcPr>
            <w:tcW w:w="1091" w:type="pct"/>
            <w:vAlign w:val="center"/>
          </w:tcPr>
          <w:p w14:paraId="78D6BB19" w14:textId="2AEB5D03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1D8C5966" w14:textId="77777777" w:rsidTr="00F231EC">
        <w:tc>
          <w:tcPr>
            <w:tcW w:w="977" w:type="pct"/>
          </w:tcPr>
          <w:p w14:paraId="564F44F5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7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3A1554A7" w14:textId="3E63C3EE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/>
              </w:rPr>
              <w:t>森林小屋，練習多層次大小豆掌握與邊緣修飾</w:t>
            </w:r>
          </w:p>
        </w:tc>
        <w:tc>
          <w:tcPr>
            <w:tcW w:w="1091" w:type="pct"/>
            <w:vAlign w:val="center"/>
          </w:tcPr>
          <w:p w14:paraId="5F5D68DA" w14:textId="50D79C6B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7628A1ED" w14:textId="77777777" w:rsidTr="00F231EC">
        <w:tc>
          <w:tcPr>
            <w:tcW w:w="977" w:type="pct"/>
          </w:tcPr>
          <w:p w14:paraId="2C4E6E9B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8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57F5EDE6" w14:textId="4AA4A268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</w:rPr>
              <w:t>海洋風相框，結合貝殼圖案完成夏日作品</w:t>
            </w:r>
          </w:p>
        </w:tc>
        <w:tc>
          <w:tcPr>
            <w:tcW w:w="1091" w:type="pct"/>
            <w:vAlign w:val="center"/>
          </w:tcPr>
          <w:p w14:paraId="10B4763C" w14:textId="34E986BE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蝶谷巴特作品</w:t>
            </w:r>
          </w:p>
        </w:tc>
      </w:tr>
      <w:tr w:rsidR="008134DA" w:rsidRPr="00ED3B4D" w14:paraId="658E559D" w14:textId="77777777" w:rsidTr="00F231EC">
        <w:tc>
          <w:tcPr>
            <w:tcW w:w="977" w:type="pct"/>
          </w:tcPr>
          <w:p w14:paraId="0FD901E7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9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132AB7B0" w14:textId="04D95BAC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標楷體" w:hint="eastAsia"/>
              </w:rPr>
              <w:t>盪鞦韆、溜滑梯、摩天輪等兒童樂園主題</w:t>
            </w:r>
          </w:p>
        </w:tc>
        <w:tc>
          <w:tcPr>
            <w:tcW w:w="1091" w:type="pct"/>
            <w:vAlign w:val="center"/>
          </w:tcPr>
          <w:p w14:paraId="68D59A53" w14:textId="5BAE0361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6D363342" w14:textId="77777777" w:rsidTr="00F231EC">
        <w:tc>
          <w:tcPr>
            <w:tcW w:w="977" w:type="pct"/>
          </w:tcPr>
          <w:p w14:paraId="207764B8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10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1F5FA3EA" w14:textId="3957B73A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神奇寶貝探索，召喚我的神奇寶貝。</w:t>
            </w:r>
          </w:p>
        </w:tc>
        <w:tc>
          <w:tcPr>
            <w:tcW w:w="1091" w:type="pct"/>
            <w:vAlign w:val="center"/>
          </w:tcPr>
          <w:p w14:paraId="331FFCE9" w14:textId="73A12286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7885CE05" w14:textId="77777777" w:rsidTr="00F231EC">
        <w:tc>
          <w:tcPr>
            <w:tcW w:w="977" w:type="pct"/>
          </w:tcPr>
          <w:p w14:paraId="53596928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11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2823F8E0" w14:textId="7A89BFB6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</w:rPr>
              <w:t>仿真食物擺盤，完成冰淇淋、可頌等可愛小物</w:t>
            </w:r>
          </w:p>
        </w:tc>
        <w:tc>
          <w:tcPr>
            <w:tcW w:w="1091" w:type="pct"/>
            <w:vAlign w:val="center"/>
          </w:tcPr>
          <w:p w14:paraId="070F7EF2" w14:textId="5A4BB780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52B1ED41" w14:textId="77777777" w:rsidTr="00F231EC">
        <w:tc>
          <w:tcPr>
            <w:tcW w:w="977" w:type="pct"/>
          </w:tcPr>
          <w:p w14:paraId="403D9A4A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12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1654E81F" w14:textId="0D93FA19" w:rsidR="008134DA" w:rsidRPr="00AD1F80" w:rsidRDefault="008134DA" w:rsidP="008134DA">
            <w:pPr>
              <w:spacing w:before="60" w:after="60" w:line="0" w:lineRule="atLeast"/>
              <w:ind w:left="240" w:hangingChars="100" w:hanging="240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/>
              </w:rPr>
              <w:t>夢幻星空筆筒，運用漸層底色搭配星月圖樣</w:t>
            </w:r>
          </w:p>
        </w:tc>
        <w:tc>
          <w:tcPr>
            <w:tcW w:w="1091" w:type="pct"/>
            <w:vAlign w:val="center"/>
          </w:tcPr>
          <w:p w14:paraId="52599B91" w14:textId="4F365A37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蝶谷巴特作品</w:t>
            </w:r>
          </w:p>
        </w:tc>
      </w:tr>
      <w:tr w:rsidR="008134DA" w:rsidRPr="00ED3B4D" w14:paraId="26468796" w14:textId="77777777" w:rsidTr="00F231EC">
        <w:tc>
          <w:tcPr>
            <w:tcW w:w="977" w:type="pct"/>
          </w:tcPr>
          <w:p w14:paraId="0EE7BFD1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13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6BB6694C" w14:textId="0E0D5B85" w:rsidR="008134DA" w:rsidRPr="00AD1F80" w:rsidRDefault="008134DA" w:rsidP="008134DA">
            <w:pPr>
              <w:spacing w:before="60" w:after="60" w:line="0" w:lineRule="atLeast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/>
              </w:rPr>
              <w:t>甜點風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蛋糕、餅乾主題</w:t>
            </w:r>
            <w:r>
              <w:rPr>
                <w:rFonts w:ascii="標楷體" w:eastAsia="標楷體" w:hAnsi="標楷體" w:hint="eastAsia"/>
              </w:rPr>
              <w:t>甜點</w:t>
            </w:r>
            <w:r>
              <w:rPr>
                <w:rFonts w:ascii="標楷體" w:eastAsia="標楷體" w:hAnsi="標楷體"/>
              </w:rPr>
              <w:t>小物</w:t>
            </w:r>
          </w:p>
        </w:tc>
        <w:tc>
          <w:tcPr>
            <w:tcW w:w="1091" w:type="pct"/>
            <w:vAlign w:val="center"/>
          </w:tcPr>
          <w:p w14:paraId="4FF2878A" w14:textId="1838262E" w:rsidR="008134DA" w:rsidRPr="00061A3B" w:rsidRDefault="008134DA" w:rsidP="008134DA">
            <w:pPr>
              <w:rPr>
                <w:rFonts w:hint="eastAsia"/>
              </w:rPr>
            </w:pPr>
            <w:r>
              <w:rPr>
                <w:rFonts w:ascii="標楷體" w:eastAsia="標楷體" w:hAnsi="標楷體" w:cs="標楷體" w:hint="eastAsia"/>
              </w:rPr>
              <w:t>拼豆作品</w:t>
            </w:r>
          </w:p>
        </w:tc>
      </w:tr>
      <w:tr w:rsidR="008134DA" w:rsidRPr="00ED3B4D" w14:paraId="09377AC5" w14:textId="77777777" w:rsidTr="00F231EC">
        <w:tc>
          <w:tcPr>
            <w:tcW w:w="977" w:type="pct"/>
          </w:tcPr>
          <w:p w14:paraId="7ACC3FC8" w14:textId="77777777" w:rsidR="008134DA" w:rsidRPr="00ED3B4D" w:rsidRDefault="008134DA" w:rsidP="008134DA">
            <w:pPr>
              <w:jc w:val="center"/>
              <w:rPr>
                <w:b/>
                <w:sz w:val="28"/>
                <w:szCs w:val="28"/>
              </w:rPr>
            </w:pPr>
            <w:r w:rsidRPr="00ED3B4D">
              <w:rPr>
                <w:rFonts w:hint="eastAsia"/>
                <w:b/>
                <w:sz w:val="28"/>
                <w:szCs w:val="28"/>
              </w:rPr>
              <w:t>第</w:t>
            </w:r>
            <w:r w:rsidRPr="00ED3B4D">
              <w:rPr>
                <w:rFonts w:hint="eastAsia"/>
                <w:b/>
                <w:sz w:val="28"/>
                <w:szCs w:val="28"/>
              </w:rPr>
              <w:t xml:space="preserve"> 14 </w:t>
            </w:r>
            <w:r w:rsidRPr="00ED3B4D">
              <w:rPr>
                <w:rFonts w:hint="eastAsia"/>
                <w:b/>
                <w:sz w:val="28"/>
                <w:szCs w:val="28"/>
              </w:rPr>
              <w:t>週</w:t>
            </w:r>
          </w:p>
        </w:tc>
        <w:tc>
          <w:tcPr>
            <w:tcW w:w="2932" w:type="pct"/>
            <w:vAlign w:val="center"/>
          </w:tcPr>
          <w:p w14:paraId="08B7E800" w14:textId="2BBDD2EC" w:rsidR="008134DA" w:rsidRPr="00AD1F80" w:rsidRDefault="008134DA" w:rsidP="008134DA">
            <w:pPr>
              <w:spacing w:before="60" w:after="60" w:line="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標楷體" w:hint="eastAsia"/>
              </w:rPr>
              <w:t>可愛動物杯墊，練習圖案配置與表面保護處理</w:t>
            </w:r>
          </w:p>
        </w:tc>
        <w:tc>
          <w:tcPr>
            <w:tcW w:w="1091" w:type="pct"/>
            <w:vAlign w:val="center"/>
          </w:tcPr>
          <w:p w14:paraId="124C03B9" w14:textId="4AF957B3" w:rsidR="008134DA" w:rsidRPr="00061A3B" w:rsidRDefault="008134DA" w:rsidP="008134DA">
            <w:r>
              <w:rPr>
                <w:rFonts w:ascii="標楷體" w:eastAsia="標楷體" w:hAnsi="標楷體" w:cs="標楷體" w:hint="eastAsia"/>
              </w:rPr>
              <w:t>蝶谷巴特作品</w:t>
            </w:r>
          </w:p>
        </w:tc>
      </w:tr>
    </w:tbl>
    <w:p w14:paraId="306D91A3" w14:textId="77777777" w:rsidR="007D7695" w:rsidRDefault="007D7695" w:rsidP="007D7695"/>
    <w:p w14:paraId="7678EB49" w14:textId="77777777" w:rsidR="007D7695" w:rsidRDefault="007D7695" w:rsidP="007D7695"/>
    <w:p w14:paraId="17E73DE4" w14:textId="77777777" w:rsidR="00E05D54" w:rsidRDefault="00E05D54" w:rsidP="007D7695"/>
    <w:p w14:paraId="1D3E1CBC" w14:textId="77777777" w:rsidR="00E05D54" w:rsidRDefault="00E05D54" w:rsidP="007D7695"/>
    <w:p w14:paraId="72E12805" w14:textId="77777777" w:rsidR="00E05D54" w:rsidRPr="00AB1892" w:rsidRDefault="00E05D54" w:rsidP="007D7695"/>
    <w:sectPr w:rsidR="00E05D54" w:rsidRPr="00AB1892" w:rsidSect="007D76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3F5D4" w14:textId="77777777" w:rsidR="007A4CD3" w:rsidRDefault="007A4CD3" w:rsidP="006A7C99">
      <w:r>
        <w:separator/>
      </w:r>
    </w:p>
  </w:endnote>
  <w:endnote w:type="continuationSeparator" w:id="0">
    <w:p w14:paraId="46E18545" w14:textId="77777777" w:rsidR="007A4CD3" w:rsidRDefault="007A4CD3" w:rsidP="006A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79319" w14:textId="77777777" w:rsidR="007A4CD3" w:rsidRDefault="007A4CD3" w:rsidP="006A7C99">
      <w:r>
        <w:separator/>
      </w:r>
    </w:p>
  </w:footnote>
  <w:footnote w:type="continuationSeparator" w:id="0">
    <w:p w14:paraId="2AA39312" w14:textId="77777777" w:rsidR="007A4CD3" w:rsidRDefault="007A4CD3" w:rsidP="006A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41506"/>
    <w:multiLevelType w:val="hybridMultilevel"/>
    <w:tmpl w:val="F59C03D4"/>
    <w:lvl w:ilvl="0" w:tplc="6FEABCB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89616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D5C"/>
    <w:rsid w:val="00057377"/>
    <w:rsid w:val="000765CB"/>
    <w:rsid w:val="00085826"/>
    <w:rsid w:val="000A514A"/>
    <w:rsid w:val="000D37DC"/>
    <w:rsid w:val="000F6411"/>
    <w:rsid w:val="0013596C"/>
    <w:rsid w:val="00181719"/>
    <w:rsid w:val="001F6FAC"/>
    <w:rsid w:val="002179F8"/>
    <w:rsid w:val="00231310"/>
    <w:rsid w:val="00244D25"/>
    <w:rsid w:val="00264C7F"/>
    <w:rsid w:val="002743B4"/>
    <w:rsid w:val="002B18FD"/>
    <w:rsid w:val="002D780E"/>
    <w:rsid w:val="002F72E9"/>
    <w:rsid w:val="002F7714"/>
    <w:rsid w:val="003C5611"/>
    <w:rsid w:val="003E3985"/>
    <w:rsid w:val="00431CD8"/>
    <w:rsid w:val="0046125F"/>
    <w:rsid w:val="00481BA0"/>
    <w:rsid w:val="0049309F"/>
    <w:rsid w:val="0049365C"/>
    <w:rsid w:val="00493BC0"/>
    <w:rsid w:val="004A0B59"/>
    <w:rsid w:val="004A30CD"/>
    <w:rsid w:val="004C11A7"/>
    <w:rsid w:val="00512CDB"/>
    <w:rsid w:val="005D69B6"/>
    <w:rsid w:val="00602741"/>
    <w:rsid w:val="006425C9"/>
    <w:rsid w:val="00656C2F"/>
    <w:rsid w:val="00664C55"/>
    <w:rsid w:val="006A1C91"/>
    <w:rsid w:val="006A7C99"/>
    <w:rsid w:val="006C4BA5"/>
    <w:rsid w:val="007243BB"/>
    <w:rsid w:val="00732B71"/>
    <w:rsid w:val="007A4CD3"/>
    <w:rsid w:val="007D553C"/>
    <w:rsid w:val="007D7695"/>
    <w:rsid w:val="007F5176"/>
    <w:rsid w:val="008134DA"/>
    <w:rsid w:val="00862EE6"/>
    <w:rsid w:val="00865ABD"/>
    <w:rsid w:val="00884763"/>
    <w:rsid w:val="008F03F6"/>
    <w:rsid w:val="008F04A0"/>
    <w:rsid w:val="00905B3F"/>
    <w:rsid w:val="00917023"/>
    <w:rsid w:val="009311DB"/>
    <w:rsid w:val="0094085D"/>
    <w:rsid w:val="009B7F05"/>
    <w:rsid w:val="00A00E1D"/>
    <w:rsid w:val="00A05EEA"/>
    <w:rsid w:val="00A87ACC"/>
    <w:rsid w:val="00A90807"/>
    <w:rsid w:val="00AB1892"/>
    <w:rsid w:val="00AC2F4C"/>
    <w:rsid w:val="00AD1F80"/>
    <w:rsid w:val="00AD5867"/>
    <w:rsid w:val="00B11054"/>
    <w:rsid w:val="00B56BD5"/>
    <w:rsid w:val="00B97042"/>
    <w:rsid w:val="00BF55A7"/>
    <w:rsid w:val="00C03D5C"/>
    <w:rsid w:val="00C0668E"/>
    <w:rsid w:val="00C14849"/>
    <w:rsid w:val="00C95154"/>
    <w:rsid w:val="00CC145C"/>
    <w:rsid w:val="00CE02F7"/>
    <w:rsid w:val="00D214BA"/>
    <w:rsid w:val="00DF0F92"/>
    <w:rsid w:val="00E05D54"/>
    <w:rsid w:val="00E33F05"/>
    <w:rsid w:val="00E61F3E"/>
    <w:rsid w:val="00EB07D7"/>
    <w:rsid w:val="00EF41EE"/>
    <w:rsid w:val="00F13A1B"/>
    <w:rsid w:val="00F2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B972D"/>
  <w15:chartTrackingRefBased/>
  <w15:docId w15:val="{5C7990BA-810C-4664-ABE4-4418B083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69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7C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6A7C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7C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6A7C99"/>
    <w:rPr>
      <w:rFonts w:ascii="Times New Roman" w:eastAsia="新細明體" w:hAnsi="Times New Roman" w:cs="Times New Roman"/>
      <w:sz w:val="20"/>
      <w:szCs w:val="20"/>
    </w:rPr>
  </w:style>
  <w:style w:type="paragraph" w:customStyle="1" w:styleId="NormalWeb">
    <w:name w:val="Normal (Web)"/>
    <w:basedOn w:val="a"/>
    <w:rsid w:val="00EF41EE"/>
    <w:pPr>
      <w:widowControl/>
      <w:suppressAutoHyphens/>
      <w:spacing w:before="280" w:after="28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9636;&#32946;&#32068;&#25991;&#35946;\&#31038;&#22296;&#32317;&#27284;\105&#31038;&#22296;&#32317;&#27284;\105&#34892;&#25919;&#20316;&#26989;\1051&#25307;&#29983;&#36039;&#26009;\1051&#35506;&#24460;&#31038;&#22296;&#38468;&#20214;\105&#31038;&#22296;&#31777;&#20171;&#21109;&#24847;&#24494;&#38651;&#2443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105社團簡介創意微電影.dot</Template>
  <TotalTime>2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Wen-Lin Lv</cp:lastModifiedBy>
  <cp:revision>3</cp:revision>
  <dcterms:created xsi:type="dcterms:W3CDTF">2026-08-05T13:29:00Z</dcterms:created>
  <dcterms:modified xsi:type="dcterms:W3CDTF">2026-08-05T13:30:00Z</dcterms:modified>
</cp:coreProperties>
</file>